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2" w:type="dxa"/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9982"/>
      </w:tblGrid>
      <w:tr w:rsidR="00CD2E3D" w14:paraId="2452DC60" w14:textId="77777777" w:rsidTr="00CD2E3D">
        <w:trPr>
          <w:trHeight w:val="284"/>
        </w:trPr>
        <w:tc>
          <w:tcPr>
            <w:tcW w:w="9982" w:type="dxa"/>
            <w:tcBorders>
              <w:top w:val="nil"/>
              <w:left w:val="nil"/>
              <w:bottom w:val="nil"/>
              <w:right w:val="nil"/>
            </w:tcBorders>
            <w:shd w:val="clear" w:color="auto" w:fill="984806" w:themeFill="accent6" w:themeFillShade="80"/>
          </w:tcPr>
          <w:p w14:paraId="29C276C3" w14:textId="77777777" w:rsidR="00CD2E3D" w:rsidRPr="00E45E80" w:rsidRDefault="00CD2E3D" w:rsidP="005E26AD">
            <w:pPr>
              <w:rPr>
                <w:rFonts w:ascii="Century Gothic" w:hAnsi="Century Gothic"/>
                <w:b/>
                <w:sz w:val="28"/>
              </w:rPr>
            </w:pPr>
            <w:bookmarkStart w:id="0" w:name="_GoBack"/>
            <w:bookmarkEnd w:id="0"/>
            <w:r w:rsidRPr="00E45E80">
              <w:rPr>
                <w:rFonts w:ascii="Century Gothic" w:hAnsi="Century Gothic"/>
                <w:b/>
                <w:color w:val="FFFFFF" w:themeColor="background1"/>
                <w:sz w:val="28"/>
              </w:rPr>
              <w:t>Bronze</w:t>
            </w:r>
          </w:p>
        </w:tc>
      </w:tr>
    </w:tbl>
    <w:p w14:paraId="67565E7A" w14:textId="77777777" w:rsidR="00CD2E3D" w:rsidRDefault="00CD2E3D" w:rsidP="00BC6DB9">
      <w:pPr>
        <w:rPr>
          <w:rFonts w:ascii="Corbel" w:hAnsi="Corbel"/>
          <w:b/>
        </w:rPr>
      </w:pPr>
    </w:p>
    <w:p w14:paraId="5B659BCE" w14:textId="3AF97316" w:rsidR="00CD2E3D" w:rsidRPr="00CC1591" w:rsidRDefault="00CD2E3D" w:rsidP="00BC6DB9">
      <w:pPr>
        <w:rPr>
          <w:rFonts w:asciiTheme="minorHAnsi" w:hAnsiTheme="minorHAnsi" w:cstheme="minorHAnsi"/>
        </w:rPr>
      </w:pPr>
      <w:r w:rsidRPr="00CC1591">
        <w:rPr>
          <w:rFonts w:asciiTheme="minorHAnsi" w:hAnsiTheme="minorHAnsi" w:cstheme="minorHAnsi"/>
        </w:rPr>
        <w:t>Look at each set of triangles.  Write the letters of the congruent pair in each case.</w:t>
      </w:r>
    </w:p>
    <w:p w14:paraId="0EC0F1EE" w14:textId="77777777" w:rsidR="00CD2E3D" w:rsidRPr="00CC1591" w:rsidRDefault="00CD2E3D" w:rsidP="00BC6DB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615"/>
      </w:tblGrid>
      <w:tr w:rsidR="00CC1591" w:rsidRPr="00CC1591" w14:paraId="5924FE09" w14:textId="77777777" w:rsidTr="00D95CE0">
        <w:trPr>
          <w:trHeight w:val="62"/>
        </w:trPr>
        <w:tc>
          <w:tcPr>
            <w:tcW w:w="5353" w:type="dxa"/>
          </w:tcPr>
          <w:p w14:paraId="009CCB68" w14:textId="7BB6EB64" w:rsidR="00CC1591" w:rsidRP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1</w:t>
            </w:r>
          </w:p>
        </w:tc>
        <w:tc>
          <w:tcPr>
            <w:tcW w:w="4615" w:type="dxa"/>
          </w:tcPr>
          <w:p w14:paraId="1A340809" w14:textId="337148F3" w:rsidR="00CC1591" w:rsidRP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2</w:t>
            </w:r>
          </w:p>
        </w:tc>
      </w:tr>
      <w:tr w:rsidR="00CD2E3D" w14:paraId="68581A22" w14:textId="77777777" w:rsidTr="00D95CE0">
        <w:trPr>
          <w:trHeight w:val="1722"/>
        </w:trPr>
        <w:tc>
          <w:tcPr>
            <w:tcW w:w="5353" w:type="dxa"/>
          </w:tcPr>
          <w:p w14:paraId="55C3BE83" w14:textId="77777777" w:rsidR="00CD2E3D" w:rsidRPr="00CC1591" w:rsidRDefault="00CD2E3D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 w:rsidRPr="00CC1591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1AEC3933" wp14:editId="3C741756">
                  <wp:extent cx="2463113" cy="24479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93" cy="244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51709D87" w14:textId="77777777" w:rsidR="00CD2E3D" w:rsidRPr="00CC1591" w:rsidRDefault="00CD2E3D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 w:rsidRPr="00CC1591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06F7B213" wp14:editId="4CB01BFA">
                  <wp:extent cx="2439367" cy="18535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38" cy="186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91" w14:paraId="4B87DF8A" w14:textId="77777777" w:rsidTr="00D95CE0">
        <w:trPr>
          <w:trHeight w:val="62"/>
        </w:trPr>
        <w:tc>
          <w:tcPr>
            <w:tcW w:w="5353" w:type="dxa"/>
          </w:tcPr>
          <w:p w14:paraId="17FDD441" w14:textId="77777777" w:rsid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0C80BF05" w14:textId="1C08623A" w:rsidR="00CC1591" w:rsidRP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3</w:t>
            </w:r>
          </w:p>
        </w:tc>
        <w:tc>
          <w:tcPr>
            <w:tcW w:w="4615" w:type="dxa"/>
          </w:tcPr>
          <w:p w14:paraId="7FC48319" w14:textId="77777777" w:rsidR="00CC1591" w:rsidRDefault="00CC1591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422CCB81" w14:textId="08AD1DA5" w:rsidR="00CC1591" w:rsidRPr="00CC1591" w:rsidRDefault="00CC1591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4</w:t>
            </w:r>
          </w:p>
        </w:tc>
      </w:tr>
      <w:tr w:rsidR="00CD2E3D" w14:paraId="4B9CB6E0" w14:textId="77777777" w:rsidTr="00D95CE0">
        <w:trPr>
          <w:trHeight w:val="1265"/>
        </w:trPr>
        <w:tc>
          <w:tcPr>
            <w:tcW w:w="5353" w:type="dxa"/>
          </w:tcPr>
          <w:p w14:paraId="16EF7F3E" w14:textId="77777777" w:rsidR="00CD2E3D" w:rsidRPr="00CC1591" w:rsidRDefault="00CD2E3D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 w:rsidRPr="00CC1591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29382BD" wp14:editId="54D778AD">
                  <wp:extent cx="2463113" cy="17535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89" cy="178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7CF12EC8" w14:textId="77777777" w:rsidR="00CD2E3D" w:rsidRPr="00CC1591" w:rsidRDefault="00CD2E3D" w:rsidP="005E26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1591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1484415" wp14:editId="1B2E2894">
                  <wp:extent cx="2430162" cy="2385158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39" cy="239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91" w14:paraId="6D9EAF45" w14:textId="77777777" w:rsidTr="00D95CE0">
        <w:trPr>
          <w:trHeight w:val="62"/>
        </w:trPr>
        <w:tc>
          <w:tcPr>
            <w:tcW w:w="5353" w:type="dxa"/>
          </w:tcPr>
          <w:p w14:paraId="30E64CD8" w14:textId="77777777" w:rsid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6D8E49CA" w14:textId="7456FCDC" w:rsidR="00CC1591" w:rsidRPr="00CC1591" w:rsidRDefault="00CC1591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5</w:t>
            </w:r>
          </w:p>
        </w:tc>
        <w:tc>
          <w:tcPr>
            <w:tcW w:w="4615" w:type="dxa"/>
          </w:tcPr>
          <w:p w14:paraId="0E1ED091" w14:textId="77777777" w:rsidR="00CC1591" w:rsidRDefault="00CC1591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06B1C9FD" w14:textId="482F6D6C" w:rsidR="00CC1591" w:rsidRPr="00CC1591" w:rsidRDefault="00CC1591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6</w:t>
            </w:r>
          </w:p>
        </w:tc>
      </w:tr>
      <w:tr w:rsidR="00CD2E3D" w14:paraId="659EDF5F" w14:textId="77777777" w:rsidTr="00D95CE0">
        <w:trPr>
          <w:trHeight w:val="1269"/>
        </w:trPr>
        <w:tc>
          <w:tcPr>
            <w:tcW w:w="5353" w:type="dxa"/>
          </w:tcPr>
          <w:p w14:paraId="562091E8" w14:textId="77777777" w:rsidR="00CD2E3D" w:rsidRPr="00CD2E3D" w:rsidRDefault="00CD2E3D" w:rsidP="005E26AD">
            <w:pPr>
              <w:ind w:left="-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3AABEA" wp14:editId="693D668D">
                  <wp:extent cx="1622854" cy="21366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23" cy="214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3A8A45A7" w14:textId="77777777" w:rsidR="00CD2E3D" w:rsidRPr="006F3EA8" w:rsidRDefault="00CD2E3D" w:rsidP="005E26A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83C36" wp14:editId="73942A07">
                  <wp:extent cx="2203990" cy="1878227"/>
                  <wp:effectExtent l="0" t="0" r="635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79" cy="188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1F688" w14:textId="77777777" w:rsidR="00CD2E3D" w:rsidRDefault="00CD2E3D" w:rsidP="00BC6DB9">
      <w:pPr>
        <w:rPr>
          <w:rFonts w:ascii="Corbel" w:hAnsi="Corbel"/>
          <w:b/>
        </w:rPr>
      </w:pPr>
    </w:p>
    <w:p w14:paraId="62649950" w14:textId="77777777" w:rsidR="00CD2E3D" w:rsidRDefault="00CD2E3D" w:rsidP="00BC6DB9">
      <w:pPr>
        <w:rPr>
          <w:rFonts w:ascii="Corbel" w:hAnsi="Corbe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9956"/>
      </w:tblGrid>
      <w:tr w:rsidR="00CD2E3D" w14:paraId="5BAC22DA" w14:textId="77777777" w:rsidTr="00D95CE0">
        <w:trPr>
          <w:trHeight w:val="337"/>
        </w:trPr>
        <w:tc>
          <w:tcPr>
            <w:tcW w:w="9956" w:type="dxa"/>
            <w:shd w:val="clear" w:color="auto" w:fill="808080" w:themeFill="background1" w:themeFillShade="80"/>
          </w:tcPr>
          <w:p w14:paraId="5B9419BC" w14:textId="77777777" w:rsidR="00CD2E3D" w:rsidRPr="00E45E80" w:rsidRDefault="00CD2E3D" w:rsidP="005E26AD">
            <w:pPr>
              <w:rPr>
                <w:rFonts w:ascii="Century Gothic" w:hAnsi="Century Gothic"/>
                <w:b/>
                <w:sz w:val="28"/>
              </w:rPr>
            </w:pPr>
            <w:r w:rsidRPr="00E45E80">
              <w:rPr>
                <w:rFonts w:ascii="Century Gothic" w:hAnsi="Century Gothic"/>
                <w:b/>
                <w:color w:val="FFFFFF" w:themeColor="background1"/>
                <w:sz w:val="28"/>
              </w:rPr>
              <w:lastRenderedPageBreak/>
              <w:t>Silver</w:t>
            </w:r>
          </w:p>
        </w:tc>
      </w:tr>
    </w:tbl>
    <w:p w14:paraId="75C1F210" w14:textId="77777777" w:rsidR="00CD2E3D" w:rsidRDefault="00CD2E3D" w:rsidP="00CD2E3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b/>
          <w:bCs/>
        </w:rPr>
      </w:pPr>
    </w:p>
    <w:p w14:paraId="1200DF07" w14:textId="376CD4B0" w:rsidR="00D95CE0" w:rsidRDefault="00D95CE0" w:rsidP="00D95CE0">
      <w:pPr>
        <w:rPr>
          <w:rFonts w:asciiTheme="minorHAnsi" w:hAnsiTheme="minorHAnsi" w:cstheme="minorHAnsi"/>
        </w:rPr>
      </w:pPr>
      <w:r w:rsidRPr="00CC1591">
        <w:rPr>
          <w:rFonts w:asciiTheme="minorHAnsi" w:hAnsiTheme="minorHAnsi" w:cstheme="minorHAnsi"/>
        </w:rPr>
        <w:t xml:space="preserve">Look at each set of triangles.  </w:t>
      </w:r>
      <w:r>
        <w:rPr>
          <w:rFonts w:asciiTheme="minorHAnsi" w:hAnsiTheme="minorHAnsi" w:cstheme="minorHAnsi"/>
        </w:rPr>
        <w:t xml:space="preserve">Identify a pair of congruent triangles - if possible.  </w:t>
      </w:r>
    </w:p>
    <w:p w14:paraId="2E36DFE3" w14:textId="4678B981" w:rsidR="00D95CE0" w:rsidRPr="00CC1591" w:rsidRDefault="00D95CE0" w:rsidP="00D95C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it is possible, write the condition that proves they are congruent.</w:t>
      </w:r>
    </w:p>
    <w:p w14:paraId="0A37CD14" w14:textId="77777777" w:rsidR="00D95CE0" w:rsidRPr="00CC1591" w:rsidRDefault="00D95CE0" w:rsidP="00D95CE0">
      <w:pPr>
        <w:rPr>
          <w:rFonts w:asciiTheme="minorHAnsi" w:hAnsiTheme="minorHAnsi" w:cstheme="minorHAnsi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678"/>
      </w:tblGrid>
      <w:tr w:rsidR="00D95CE0" w:rsidRPr="00CC1591" w14:paraId="1216FB61" w14:textId="77777777" w:rsidTr="00D95CE0">
        <w:trPr>
          <w:trHeight w:val="62"/>
        </w:trPr>
        <w:tc>
          <w:tcPr>
            <w:tcW w:w="5353" w:type="dxa"/>
          </w:tcPr>
          <w:p w14:paraId="19C321EE" w14:textId="77777777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1</w:t>
            </w:r>
          </w:p>
        </w:tc>
        <w:tc>
          <w:tcPr>
            <w:tcW w:w="4678" w:type="dxa"/>
          </w:tcPr>
          <w:p w14:paraId="6DF95AA2" w14:textId="77777777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2</w:t>
            </w:r>
          </w:p>
        </w:tc>
      </w:tr>
      <w:tr w:rsidR="00D95CE0" w14:paraId="548792F1" w14:textId="77777777" w:rsidTr="00D95CE0">
        <w:trPr>
          <w:trHeight w:val="1733"/>
        </w:trPr>
        <w:tc>
          <w:tcPr>
            <w:tcW w:w="5353" w:type="dxa"/>
          </w:tcPr>
          <w:p w14:paraId="16B67BE7" w14:textId="7630A23E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CD15BE" wp14:editId="475ADF21">
                  <wp:extent cx="2636108" cy="2488891"/>
                  <wp:effectExtent l="0" t="0" r="0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49" cy="24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1BC0137" w14:textId="03785CA7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872A6A" wp14:editId="042ECEAE">
                  <wp:extent cx="2660822" cy="2038827"/>
                  <wp:effectExtent l="0" t="0" r="635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92" cy="204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CE0" w14:paraId="087F3B2E" w14:textId="77777777" w:rsidTr="00D95CE0">
        <w:trPr>
          <w:trHeight w:val="62"/>
        </w:trPr>
        <w:tc>
          <w:tcPr>
            <w:tcW w:w="5353" w:type="dxa"/>
          </w:tcPr>
          <w:p w14:paraId="701CFA0B" w14:textId="77777777" w:rsidR="00D95CE0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22B177AD" w14:textId="77777777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3</w:t>
            </w:r>
          </w:p>
        </w:tc>
        <w:tc>
          <w:tcPr>
            <w:tcW w:w="4678" w:type="dxa"/>
          </w:tcPr>
          <w:p w14:paraId="0D48EF1C" w14:textId="77777777" w:rsidR="00D95CE0" w:rsidRDefault="00D95CE0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4209AEAF" w14:textId="77777777" w:rsidR="00D95CE0" w:rsidRPr="00CC1591" w:rsidRDefault="00D95CE0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4</w:t>
            </w:r>
          </w:p>
        </w:tc>
      </w:tr>
      <w:tr w:rsidR="00D95CE0" w14:paraId="79BEF424" w14:textId="77777777" w:rsidTr="00D95CE0">
        <w:trPr>
          <w:trHeight w:val="1273"/>
        </w:trPr>
        <w:tc>
          <w:tcPr>
            <w:tcW w:w="5353" w:type="dxa"/>
          </w:tcPr>
          <w:p w14:paraId="140E11C1" w14:textId="26C93A0F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C52440" wp14:editId="44E6A18C">
                  <wp:extent cx="2523405" cy="224892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38" cy="225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ACBDBDF" w14:textId="2F954FE0" w:rsidR="00D95CE0" w:rsidRPr="00CC1591" w:rsidRDefault="00D95CE0" w:rsidP="005E26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261347" wp14:editId="12BBACF3">
                  <wp:extent cx="2487827" cy="2501910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499" cy="250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CE0" w14:paraId="037ED172" w14:textId="77777777" w:rsidTr="00D95CE0">
        <w:trPr>
          <w:trHeight w:val="62"/>
        </w:trPr>
        <w:tc>
          <w:tcPr>
            <w:tcW w:w="5353" w:type="dxa"/>
          </w:tcPr>
          <w:p w14:paraId="2DA90C47" w14:textId="77777777" w:rsidR="00D95CE0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4948DBBB" w14:textId="77777777" w:rsidR="00D95CE0" w:rsidRPr="00CC1591" w:rsidRDefault="00D95CE0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5</w:t>
            </w:r>
          </w:p>
        </w:tc>
        <w:tc>
          <w:tcPr>
            <w:tcW w:w="4678" w:type="dxa"/>
          </w:tcPr>
          <w:p w14:paraId="0B2269E8" w14:textId="77777777" w:rsidR="00D95CE0" w:rsidRDefault="00D95CE0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42459C02" w14:textId="77777777" w:rsidR="00D95CE0" w:rsidRPr="00CC1591" w:rsidRDefault="00D95CE0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6</w:t>
            </w:r>
          </w:p>
        </w:tc>
      </w:tr>
      <w:tr w:rsidR="00D95CE0" w14:paraId="2432ED65" w14:textId="77777777" w:rsidTr="00D95CE0">
        <w:trPr>
          <w:trHeight w:val="1277"/>
        </w:trPr>
        <w:tc>
          <w:tcPr>
            <w:tcW w:w="5353" w:type="dxa"/>
          </w:tcPr>
          <w:p w14:paraId="3335B84A" w14:textId="50396C09" w:rsidR="00D95CE0" w:rsidRPr="00CD2E3D" w:rsidRDefault="00D95CE0" w:rsidP="005E26AD">
            <w:pPr>
              <w:ind w:left="-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F26EBC" wp14:editId="5ED04555">
                  <wp:extent cx="2512540" cy="2266026"/>
                  <wp:effectExtent l="0" t="0" r="254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06" cy="22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EEBB95D" w14:textId="5801C0F1" w:rsidR="00D95CE0" w:rsidRPr="006F3EA8" w:rsidRDefault="00D95CE0" w:rsidP="005E26A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3CD31" wp14:editId="7700C709">
                  <wp:extent cx="2762146" cy="2042984"/>
                  <wp:effectExtent l="0" t="0" r="63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75" cy="204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E3D" w14:paraId="6A9D70AC" w14:textId="77777777" w:rsidTr="008E3517">
        <w:tblPrEx>
          <w:shd w:val="clear" w:color="auto" w:fill="FFCC00"/>
        </w:tblPrEx>
        <w:trPr>
          <w:trHeight w:val="339"/>
        </w:trPr>
        <w:tc>
          <w:tcPr>
            <w:tcW w:w="10031" w:type="dxa"/>
            <w:gridSpan w:val="2"/>
            <w:shd w:val="clear" w:color="auto" w:fill="FFCC00"/>
          </w:tcPr>
          <w:p w14:paraId="3A806487" w14:textId="77777777" w:rsidR="00CD2E3D" w:rsidRPr="00E45E80" w:rsidRDefault="00CD2E3D" w:rsidP="005E26AD">
            <w:pPr>
              <w:rPr>
                <w:rFonts w:ascii="Century Gothic" w:hAnsi="Century Gothic"/>
                <w:b/>
                <w:sz w:val="28"/>
              </w:rPr>
            </w:pPr>
            <w:r w:rsidRPr="00E45E80">
              <w:rPr>
                <w:rFonts w:ascii="Century Gothic" w:hAnsi="Century Gothic"/>
                <w:b/>
                <w:sz w:val="28"/>
              </w:rPr>
              <w:t>Gold</w:t>
            </w:r>
          </w:p>
        </w:tc>
      </w:tr>
    </w:tbl>
    <w:p w14:paraId="2C704D18" w14:textId="3F433480" w:rsidR="00CD2E3D" w:rsidRDefault="00CD2E3D" w:rsidP="00CD2E3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b/>
          <w:bCs/>
        </w:rPr>
      </w:pPr>
    </w:p>
    <w:p w14:paraId="204F74FA" w14:textId="77777777" w:rsidR="00340915" w:rsidRDefault="008E3517" w:rsidP="008E3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given information about a pair of triangles.  </w:t>
      </w:r>
    </w:p>
    <w:p w14:paraId="02DB3C8B" w14:textId="77777777" w:rsidR="00340915" w:rsidRDefault="008E3517" w:rsidP="008E3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Decide whether the pair of triangles is congruent or not.  </w:t>
      </w:r>
    </w:p>
    <w:p w14:paraId="09C870A0" w14:textId="2FAE4A15" w:rsidR="008E3517" w:rsidRPr="00CC1591" w:rsidRDefault="008E3517" w:rsidP="008E3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they are, state the condition that proves they are congruent.</w:t>
      </w:r>
    </w:p>
    <w:p w14:paraId="69954D90" w14:textId="77777777" w:rsidR="008E3517" w:rsidRPr="00CC1591" w:rsidRDefault="008E3517" w:rsidP="008E3517">
      <w:pPr>
        <w:rPr>
          <w:rFonts w:asciiTheme="minorHAnsi" w:hAnsiTheme="minorHAnsi" w:cstheme="minorHAnsi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340915" w:rsidRPr="00CC1591" w14:paraId="335B5438" w14:textId="77777777" w:rsidTr="00B57DF9">
        <w:trPr>
          <w:trHeight w:val="62"/>
        </w:trPr>
        <w:tc>
          <w:tcPr>
            <w:tcW w:w="3343" w:type="dxa"/>
          </w:tcPr>
          <w:p w14:paraId="6C5CB9B6" w14:textId="77777777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CC1591">
              <w:rPr>
                <w:rFonts w:asciiTheme="minorHAnsi" w:hAnsiTheme="minorHAnsi" w:cstheme="minorHAnsi"/>
                <w:b/>
                <w:noProof/>
                <w:lang w:eastAsia="en-GB"/>
              </w:rPr>
              <w:t>1</w:t>
            </w:r>
          </w:p>
        </w:tc>
        <w:tc>
          <w:tcPr>
            <w:tcW w:w="3344" w:type="dxa"/>
          </w:tcPr>
          <w:p w14:paraId="1FCD8A4C" w14:textId="4313DEF2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2B3F3830" w14:textId="249E7C8D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14:paraId="4D1FAB3B" w14:textId="77777777" w:rsidTr="00B57DF9">
        <w:trPr>
          <w:trHeight w:val="738"/>
        </w:trPr>
        <w:tc>
          <w:tcPr>
            <w:tcW w:w="3343" w:type="dxa"/>
            <w:vAlign w:val="center"/>
          </w:tcPr>
          <w:p w14:paraId="4DD22F36" w14:textId="60B047FA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AC = 10 cm</w:t>
            </w:r>
          </w:p>
          <w:p w14:paraId="3B5AB5E6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BC = 6 cm</w:t>
            </w:r>
          </w:p>
          <w:p w14:paraId="455C1790" w14:textId="2200FBEB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ABC = 45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51BAA675" w14:textId="4836AE2F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18FD03FD" w14:textId="2E356403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PQ = 6 cm</w:t>
            </w:r>
          </w:p>
          <w:p w14:paraId="4026784D" w14:textId="514A8E32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PR = 10 cm</w:t>
            </w:r>
          </w:p>
          <w:p w14:paraId="0090C69A" w14:textId="4D24B2AD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QPR = 45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  <w:tr w:rsidR="00340915" w14:paraId="4AA29DBC" w14:textId="77777777" w:rsidTr="00B57DF9">
        <w:trPr>
          <w:trHeight w:val="62"/>
        </w:trPr>
        <w:tc>
          <w:tcPr>
            <w:tcW w:w="3343" w:type="dxa"/>
          </w:tcPr>
          <w:p w14:paraId="74C52B65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23B5012F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237B6A2F" w14:textId="3C4D661E" w:rsidR="00340915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2</w:t>
            </w:r>
          </w:p>
        </w:tc>
        <w:tc>
          <w:tcPr>
            <w:tcW w:w="3344" w:type="dxa"/>
          </w:tcPr>
          <w:p w14:paraId="2ED68502" w14:textId="4ABF0024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3F58BEF5" w14:textId="6F1CED6F" w:rsidR="00340915" w:rsidRPr="00CC1591" w:rsidRDefault="00340915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14:paraId="74A7C078" w14:textId="77777777" w:rsidTr="00B57DF9">
        <w:trPr>
          <w:trHeight w:val="315"/>
        </w:trPr>
        <w:tc>
          <w:tcPr>
            <w:tcW w:w="3343" w:type="dxa"/>
            <w:vAlign w:val="center"/>
          </w:tcPr>
          <w:p w14:paraId="27FB5AE3" w14:textId="343DFC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AC = 12 cm</w:t>
            </w:r>
          </w:p>
          <w:p w14:paraId="716EDF69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AB = 13 cm</w:t>
            </w:r>
          </w:p>
          <w:p w14:paraId="2B07B5C6" w14:textId="457DC424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ACB = 90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5B8A223E" w14:textId="60DE316E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183B4533" w14:textId="70AF20C0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LN = 13 cm</w:t>
            </w:r>
          </w:p>
          <w:p w14:paraId="34DA7AE9" w14:textId="4DFFFD8E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MN = 12 cm</w:t>
            </w:r>
          </w:p>
          <w:p w14:paraId="5D508268" w14:textId="334A3F63" w:rsidR="00340915" w:rsidRPr="00CC6203" w:rsidRDefault="00340915" w:rsidP="00CC6203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LMN = 90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  <w:tr w:rsidR="00340915" w14:paraId="6B58C7DE" w14:textId="77777777" w:rsidTr="00B57DF9">
        <w:trPr>
          <w:trHeight w:val="62"/>
        </w:trPr>
        <w:tc>
          <w:tcPr>
            <w:tcW w:w="3343" w:type="dxa"/>
          </w:tcPr>
          <w:p w14:paraId="4B1EB83A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1FB3C11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52F08EDA" w14:textId="00534F10" w:rsidR="00340915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3</w:t>
            </w:r>
          </w:p>
        </w:tc>
        <w:tc>
          <w:tcPr>
            <w:tcW w:w="3344" w:type="dxa"/>
          </w:tcPr>
          <w:p w14:paraId="40384671" w14:textId="1C753B19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11BBC3F2" w14:textId="43CDAEB7" w:rsidR="00340915" w:rsidRPr="00CC1591" w:rsidRDefault="00340915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14:paraId="7DA701C8" w14:textId="77777777" w:rsidTr="00B57DF9">
        <w:trPr>
          <w:trHeight w:val="600"/>
        </w:trPr>
        <w:tc>
          <w:tcPr>
            <w:tcW w:w="3343" w:type="dxa"/>
            <w:vAlign w:val="center"/>
          </w:tcPr>
          <w:p w14:paraId="05D0AECB" w14:textId="2E988015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DEF = 70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0F1C7D2E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DFE = 70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6873576C" w14:textId="52FB07C8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EDF = 40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47F88F40" w14:textId="471B377B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5802636F" w14:textId="2CD55E23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XYZ = 70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6EAD8C09" w14:textId="09E6DE93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XZY = 40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259C70FB" w14:textId="17E3871F" w:rsidR="00340915" w:rsidRPr="00CC6203" w:rsidRDefault="00340915" w:rsidP="00CC6203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YXZ = 70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  <w:tr w:rsidR="00340915" w:rsidRPr="00CC1591" w14:paraId="513A0678" w14:textId="77777777" w:rsidTr="00B57DF9">
        <w:trPr>
          <w:trHeight w:val="62"/>
        </w:trPr>
        <w:tc>
          <w:tcPr>
            <w:tcW w:w="3343" w:type="dxa"/>
          </w:tcPr>
          <w:p w14:paraId="748E70B1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4E3C49C4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508E8185" w14:textId="170CDB34" w:rsidR="00340915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4</w:t>
            </w:r>
          </w:p>
        </w:tc>
        <w:tc>
          <w:tcPr>
            <w:tcW w:w="3344" w:type="dxa"/>
          </w:tcPr>
          <w:p w14:paraId="36702568" w14:textId="5868F5A3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0757E006" w14:textId="77777777" w:rsidR="00340915" w:rsidRPr="00CC1591" w:rsidRDefault="00340915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:rsidRPr="006F3EA8" w14:paraId="4737E1E9" w14:textId="77777777" w:rsidTr="00B57DF9">
        <w:trPr>
          <w:trHeight w:val="600"/>
        </w:trPr>
        <w:tc>
          <w:tcPr>
            <w:tcW w:w="3343" w:type="dxa"/>
            <w:vAlign w:val="center"/>
          </w:tcPr>
          <w:p w14:paraId="3A16FD97" w14:textId="504078DF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BC = 12 cm</w:t>
            </w:r>
          </w:p>
          <w:p w14:paraId="03D25207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ABC = 85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2908AEB6" w14:textId="36A18A52" w:rsidR="00CC6203" w:rsidRPr="00CC6203" w:rsidRDefault="00CC6203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ACB = 41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10CBEE8F" w14:textId="7A2C4073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1CF0CE29" w14:textId="098862BC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XZ = 12 cm</w:t>
            </w:r>
          </w:p>
          <w:p w14:paraId="57DE2689" w14:textId="53048C96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XYZ = 54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00794425" w14:textId="2C150E3F" w:rsidR="00340915" w:rsidRPr="00CC6203" w:rsidRDefault="00340915" w:rsidP="00CC6203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XZY = 85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  <w:tr w:rsidR="00340915" w:rsidRPr="00CC1591" w14:paraId="40CA4060" w14:textId="77777777" w:rsidTr="00B57DF9">
        <w:trPr>
          <w:trHeight w:val="62"/>
        </w:trPr>
        <w:tc>
          <w:tcPr>
            <w:tcW w:w="3343" w:type="dxa"/>
          </w:tcPr>
          <w:p w14:paraId="17863E86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9E6CC20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15BD8C4E" w14:textId="63420AD2" w:rsidR="00340915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5</w:t>
            </w:r>
          </w:p>
        </w:tc>
        <w:tc>
          <w:tcPr>
            <w:tcW w:w="3344" w:type="dxa"/>
          </w:tcPr>
          <w:p w14:paraId="45E27067" w14:textId="4DA459F6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1AFEECAC" w14:textId="77777777" w:rsidR="00340915" w:rsidRPr="00CC1591" w:rsidRDefault="00340915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:rsidRPr="006F3EA8" w14:paraId="36FCB91A" w14:textId="77777777" w:rsidTr="00B57DF9">
        <w:trPr>
          <w:trHeight w:val="600"/>
        </w:trPr>
        <w:tc>
          <w:tcPr>
            <w:tcW w:w="3343" w:type="dxa"/>
            <w:vAlign w:val="center"/>
          </w:tcPr>
          <w:p w14:paraId="2A147E10" w14:textId="5469F42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QR = 12 cm</w:t>
            </w:r>
          </w:p>
          <w:p w14:paraId="0E643D21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PQR = 100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65E2E8AC" w14:textId="3689DD27" w:rsidR="00CC6203" w:rsidRPr="00CC6203" w:rsidRDefault="00CC6203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PRQ = 25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607A0596" w14:textId="0EB162A8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443546E6" w14:textId="7FC860A5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XY = 12 cm</w:t>
            </w:r>
          </w:p>
          <w:p w14:paraId="4AEDC59D" w14:textId="4526643B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XYZ = 25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  <w:p w14:paraId="1EC2ECA2" w14:textId="1CA8F9B4" w:rsidR="00340915" w:rsidRPr="00CC6203" w:rsidRDefault="00340915" w:rsidP="00CC6203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YXZ = 100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  <w:tr w:rsidR="00340915" w:rsidRPr="00CC1591" w14:paraId="08D202BF" w14:textId="77777777" w:rsidTr="00B57DF9">
        <w:trPr>
          <w:trHeight w:val="62"/>
        </w:trPr>
        <w:tc>
          <w:tcPr>
            <w:tcW w:w="3343" w:type="dxa"/>
          </w:tcPr>
          <w:p w14:paraId="141956DA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2631E55B" w14:textId="77777777" w:rsidR="00CC6203" w:rsidRDefault="00CC6203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1832DA73" w14:textId="77A5F395" w:rsidR="00340915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6</w:t>
            </w:r>
          </w:p>
        </w:tc>
        <w:tc>
          <w:tcPr>
            <w:tcW w:w="3344" w:type="dxa"/>
          </w:tcPr>
          <w:p w14:paraId="1855E168" w14:textId="351C13DA" w:rsidR="00340915" w:rsidRPr="00CC1591" w:rsidRDefault="00340915" w:rsidP="005E26AD">
            <w:pPr>
              <w:ind w:left="-11"/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  <w:tc>
          <w:tcPr>
            <w:tcW w:w="3344" w:type="dxa"/>
          </w:tcPr>
          <w:p w14:paraId="31B506C8" w14:textId="77777777" w:rsidR="00340915" w:rsidRPr="00CC1591" w:rsidRDefault="00340915" w:rsidP="005E26AD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340915" w:rsidRPr="006F3EA8" w14:paraId="4A4883E3" w14:textId="77777777" w:rsidTr="00B57DF9">
        <w:trPr>
          <w:trHeight w:val="600"/>
        </w:trPr>
        <w:tc>
          <w:tcPr>
            <w:tcW w:w="3343" w:type="dxa"/>
            <w:vAlign w:val="center"/>
          </w:tcPr>
          <w:p w14:paraId="3D2D7120" w14:textId="2BF4CAE1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AB = 9 cm</w:t>
            </w:r>
          </w:p>
          <w:p w14:paraId="5E6CA32C" w14:textId="77777777" w:rsidR="00340915" w:rsidRPr="00CC6203" w:rsidRDefault="00340915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AC = 8 cm</w:t>
            </w:r>
          </w:p>
          <w:p w14:paraId="79FF801B" w14:textId="08BCB6D7" w:rsidR="00CC6203" w:rsidRPr="00CC6203" w:rsidRDefault="00CC6203" w:rsidP="00CC6203">
            <w:pPr>
              <w:ind w:left="-1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BAC = 55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  <w:tc>
          <w:tcPr>
            <w:tcW w:w="3344" w:type="dxa"/>
            <w:vAlign w:val="center"/>
          </w:tcPr>
          <w:p w14:paraId="5248DC3D" w14:textId="462289A4" w:rsidR="00340915" w:rsidRPr="00CC6203" w:rsidRDefault="00CC6203" w:rsidP="00CC6203">
            <w:pPr>
              <w:ind w:left="-11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and</w:t>
            </w:r>
          </w:p>
        </w:tc>
        <w:tc>
          <w:tcPr>
            <w:tcW w:w="3344" w:type="dxa"/>
            <w:vAlign w:val="center"/>
          </w:tcPr>
          <w:p w14:paraId="068DD143" w14:textId="722C4AEA" w:rsidR="00340915" w:rsidRPr="00CC6203" w:rsidRDefault="00340915" w:rsidP="00CC6203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DE = 8 cm</w:t>
            </w:r>
          </w:p>
          <w:p w14:paraId="1AB57F01" w14:textId="45308A09" w:rsidR="00340915" w:rsidRPr="00CC6203" w:rsidRDefault="00340915" w:rsidP="00CC6203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EF = 9 cm</w:t>
            </w:r>
          </w:p>
          <w:p w14:paraId="0E72197D" w14:textId="5451C99C" w:rsidR="00340915" w:rsidRPr="00CC6203" w:rsidRDefault="00340915" w:rsidP="00CC6203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D0"/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t>DEF = 55</w:t>
            </w:r>
            <w:r w:rsidRPr="00CC6203">
              <w:rPr>
                <w:rFonts w:asciiTheme="minorHAnsi" w:hAnsiTheme="minorHAnsi" w:cstheme="minorHAnsi"/>
                <w:sz w:val="32"/>
                <w:szCs w:val="32"/>
              </w:rPr>
              <w:sym w:font="Symbol" w:char="F0B0"/>
            </w:r>
          </w:p>
        </w:tc>
      </w:tr>
    </w:tbl>
    <w:p w14:paraId="77734A8E" w14:textId="7F0C4501" w:rsidR="006A5A5F" w:rsidRDefault="006A5A5F" w:rsidP="00CC6203">
      <w:pPr>
        <w:rPr>
          <w:rFonts w:ascii="Corbel" w:hAnsi="Corbel"/>
          <w:b/>
        </w:rPr>
      </w:pPr>
    </w:p>
    <w:p w14:paraId="14C023F0" w14:textId="77777777" w:rsidR="006A5A5F" w:rsidRDefault="006A5A5F">
      <w:pPr>
        <w:rPr>
          <w:rFonts w:ascii="Corbel" w:hAnsi="Corbel"/>
          <w:b/>
        </w:rPr>
      </w:pPr>
      <w:r>
        <w:rPr>
          <w:rFonts w:ascii="Corbel" w:hAnsi="Corbel"/>
          <w:b/>
        </w:rPr>
        <w:br w:type="page"/>
      </w:r>
    </w:p>
    <w:p w14:paraId="50AFB053" w14:textId="77E7BB3C" w:rsidR="00CD2E3D" w:rsidRDefault="006A5A5F" w:rsidP="00CC6203">
      <w:p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Answers</w:t>
      </w:r>
    </w:p>
    <w:p w14:paraId="5D08C8D9" w14:textId="77777777" w:rsidR="006678CB" w:rsidRPr="006678CB" w:rsidRDefault="006678CB" w:rsidP="00CC6203">
      <w:pPr>
        <w:rPr>
          <w:rFonts w:asciiTheme="minorHAnsi" w:hAnsiTheme="minorHAnsi" w:cstheme="minorHAnsi"/>
        </w:rPr>
      </w:pPr>
    </w:p>
    <w:p w14:paraId="2A2F694F" w14:textId="74ECE8AD" w:rsidR="006A5A5F" w:rsidRPr="006678CB" w:rsidRDefault="006A5A5F" w:rsidP="00CC6203">
      <w:p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Bronze</w:t>
      </w:r>
    </w:p>
    <w:p w14:paraId="1006EE34" w14:textId="691229D6" w:rsidR="006A5A5F" w:rsidRP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A and B</w:t>
      </w:r>
    </w:p>
    <w:p w14:paraId="3FE25636" w14:textId="24CF2AF0" w:rsidR="006678CB" w:rsidRP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A and D</w:t>
      </w:r>
    </w:p>
    <w:p w14:paraId="78DBD6DF" w14:textId="694BC748" w:rsidR="006678CB" w:rsidRP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A and D</w:t>
      </w:r>
    </w:p>
    <w:p w14:paraId="3AAF11D4" w14:textId="10760F7F" w:rsidR="006678CB" w:rsidRP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A and B</w:t>
      </w:r>
    </w:p>
    <w:p w14:paraId="1B290A1F" w14:textId="72C787FB" w:rsidR="006678CB" w:rsidRP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B and D</w:t>
      </w:r>
    </w:p>
    <w:p w14:paraId="1C3D3283" w14:textId="6BB89175" w:rsidR="006678CB" w:rsidRDefault="006678CB" w:rsidP="006678CB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6678CB">
        <w:rPr>
          <w:rFonts w:asciiTheme="minorHAnsi" w:hAnsiTheme="minorHAnsi" w:cstheme="minorHAnsi"/>
        </w:rPr>
        <w:t>B and C</w:t>
      </w:r>
    </w:p>
    <w:p w14:paraId="350E276A" w14:textId="77777777" w:rsidR="006678CB" w:rsidRDefault="006678CB" w:rsidP="006678CB">
      <w:pPr>
        <w:rPr>
          <w:rFonts w:asciiTheme="minorHAnsi" w:hAnsiTheme="minorHAnsi" w:cstheme="minorHAnsi"/>
        </w:rPr>
      </w:pPr>
    </w:p>
    <w:p w14:paraId="343B4E3E" w14:textId="59A6549C" w:rsidR="006678CB" w:rsidRPr="006678CB" w:rsidRDefault="006678CB" w:rsidP="006678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Silver</w:t>
      </w:r>
    </w:p>
    <w:p w14:paraId="62356C93" w14:textId="6D4B8823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ASA</w:t>
      </w:r>
    </w:p>
    <w:p w14:paraId="36932B41" w14:textId="70465C01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SSS</w:t>
      </w:r>
    </w:p>
    <w:p w14:paraId="46EF2D03" w14:textId="3CA51B40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RHS</w:t>
      </w:r>
      <w:r w:rsidRPr="006678C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or SSS if Pythagoras’ theorem applied</w:t>
      </w:r>
    </w:p>
    <w:p w14:paraId="609EA21B" w14:textId="05E7EB5C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ASA</w:t>
      </w:r>
    </w:p>
    <w:p w14:paraId="40BDD3BB" w14:textId="06D0905A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None congruent</w:t>
      </w:r>
    </w:p>
    <w:p w14:paraId="4D707251" w14:textId="1D06CFCB" w:rsidR="006678CB" w:rsidRPr="006678CB" w:rsidRDefault="006678CB" w:rsidP="006678C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SAS</w:t>
      </w:r>
    </w:p>
    <w:p w14:paraId="29C4F1A1" w14:textId="77777777" w:rsidR="006678CB" w:rsidRPr="006678CB" w:rsidRDefault="006678CB" w:rsidP="006678CB">
      <w:pPr>
        <w:rPr>
          <w:rFonts w:asciiTheme="minorHAnsi" w:hAnsiTheme="minorHAnsi" w:cstheme="minorHAnsi"/>
        </w:rPr>
      </w:pPr>
    </w:p>
    <w:p w14:paraId="122D2A1D" w14:textId="3FBB71A0" w:rsidR="006678CB" w:rsidRPr="006678CB" w:rsidRDefault="006678CB" w:rsidP="006678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Gold</w:t>
      </w:r>
    </w:p>
    <w:p w14:paraId="69B56529" w14:textId="445A84A3" w:rsidR="006678CB" w:rsidRP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Not congruent</w:t>
      </w:r>
    </w:p>
    <w:p w14:paraId="6EF6D2CC" w14:textId="19C8E108" w:rsidR="006678CB" w:rsidRP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RHS or SSS if Pythagoras’ theorem applied</w:t>
      </w:r>
    </w:p>
    <w:p w14:paraId="0E01D473" w14:textId="5C21E149" w:rsidR="006678CB" w:rsidRP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Not congruent</w:t>
      </w:r>
    </w:p>
    <w:p w14:paraId="35714F13" w14:textId="77777777" w:rsidR="006678CB" w:rsidRP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Not congruent</w:t>
      </w:r>
    </w:p>
    <w:p w14:paraId="56F360A5" w14:textId="51CF847D" w:rsid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ASA</w:t>
      </w:r>
    </w:p>
    <w:p w14:paraId="6884F7CD" w14:textId="77777777" w:rsidR="006678CB" w:rsidRPr="006678CB" w:rsidRDefault="006678CB" w:rsidP="006678C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SAS</w:t>
      </w:r>
    </w:p>
    <w:p w14:paraId="50236669" w14:textId="77777777" w:rsidR="006678CB" w:rsidRPr="006678CB" w:rsidRDefault="006678CB" w:rsidP="006678CB">
      <w:pPr>
        <w:rPr>
          <w:rFonts w:asciiTheme="minorHAnsi" w:hAnsiTheme="minorHAnsi" w:cstheme="minorHAnsi"/>
        </w:rPr>
      </w:pPr>
    </w:p>
    <w:p w14:paraId="0CB6518D" w14:textId="77777777" w:rsidR="006A5A5F" w:rsidRDefault="006A5A5F" w:rsidP="00CC6203">
      <w:pPr>
        <w:rPr>
          <w:rFonts w:ascii="Corbel" w:hAnsi="Corbel"/>
          <w:b/>
        </w:rPr>
      </w:pPr>
    </w:p>
    <w:sectPr w:rsidR="006A5A5F" w:rsidSect="00616D69">
      <w:headerReference w:type="default" r:id="rId32"/>
      <w:footerReference w:type="default" r:id="rId33"/>
      <w:type w:val="continuous"/>
      <w:pgSz w:w="11906" w:h="16838"/>
      <w:pgMar w:top="1440" w:right="1077" w:bottom="851" w:left="1077" w:header="709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209F1" w14:textId="77777777" w:rsidR="005A40C9" w:rsidRDefault="005A40C9">
      <w:r>
        <w:separator/>
      </w:r>
    </w:p>
  </w:endnote>
  <w:endnote w:type="continuationSeparator" w:id="0">
    <w:p w14:paraId="4CF904AD" w14:textId="77777777" w:rsidR="005A40C9" w:rsidRDefault="005A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B9F7E" w14:textId="77777777" w:rsidR="00732160" w:rsidRDefault="00732160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  <w:lang w:eastAsia="en-GB"/>
      </w:rPr>
      <w:drawing>
        <wp:anchor distT="0" distB="0" distL="0" distR="0" simplePos="0" relativeHeight="251657728" behindDoc="1" locked="0" layoutInCell="1" allowOverlap="1" wp14:anchorId="086387EF" wp14:editId="6D629AFC">
          <wp:simplePos x="0" y="0"/>
          <wp:positionH relativeFrom="column">
            <wp:posOffset>0</wp:posOffset>
          </wp:positionH>
          <wp:positionV relativeFrom="paragraph">
            <wp:posOffset>-144145</wp:posOffset>
          </wp:positionV>
          <wp:extent cx="6286500" cy="5010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5010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00460" w14:textId="77777777" w:rsidR="005A40C9" w:rsidRDefault="005A40C9">
      <w:r>
        <w:separator/>
      </w:r>
    </w:p>
  </w:footnote>
  <w:footnote w:type="continuationSeparator" w:id="0">
    <w:p w14:paraId="1E581536" w14:textId="77777777" w:rsidR="005A40C9" w:rsidRDefault="005A4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8203E" w14:textId="4E2FFF61" w:rsidR="00732160" w:rsidRDefault="00CD2E3D">
    <w:pPr>
      <w:pStyle w:val="Header"/>
      <w:tabs>
        <w:tab w:val="clear" w:pos="8306"/>
        <w:tab w:val="right" w:pos="8100"/>
        <w:tab w:val="left" w:pos="8460"/>
      </w:tabs>
      <w:rPr>
        <w:rFonts w:ascii="Century Gothic" w:hAnsi="Century Gothic"/>
        <w:b/>
        <w:bCs/>
        <w:color w:val="333399"/>
        <w:sz w:val="36"/>
      </w:rPr>
    </w:pPr>
    <w:r>
      <w:rPr>
        <w:rFonts w:ascii="Century Gothic" w:hAnsi="Century Gothic"/>
        <w:b/>
        <w:bCs/>
        <w:color w:val="333399"/>
        <w:sz w:val="36"/>
      </w:rPr>
      <w:t>Congruent triangles?</w:t>
    </w:r>
    <w:r w:rsidR="00732160">
      <w:rPr>
        <w:rFonts w:ascii="Century Gothic" w:hAnsi="Century Gothic"/>
        <w:b/>
        <w:bCs/>
        <w:color w:val="333399"/>
        <w:sz w:val="36"/>
      </w:rPr>
      <w:tab/>
    </w:r>
    <w:r w:rsidR="00732160">
      <w:rPr>
        <w:rFonts w:ascii="Century Gothic" w:hAnsi="Century Gothic"/>
        <w:b/>
        <w:bCs/>
        <w:color w:val="333399"/>
        <w:sz w:val="36"/>
      </w:rPr>
      <w:tab/>
    </w:r>
    <w:r w:rsidR="00732160">
      <w:rPr>
        <w:rFonts w:ascii="Century Gothic" w:hAnsi="Century Gothic"/>
        <w:b/>
        <w:bCs/>
        <w:color w:val="333399"/>
        <w:sz w:val="36"/>
      </w:rPr>
      <w:tab/>
    </w:r>
    <w:r w:rsidR="00732160">
      <w:rPr>
        <w:rFonts w:ascii="Century Gothic" w:hAnsi="Century Gothic"/>
        <w:color w:val="333399"/>
        <w:sz w:val="20"/>
      </w:rPr>
      <w:t xml:space="preserve">Page </w:t>
    </w:r>
    <w:r w:rsidR="00732160">
      <w:rPr>
        <w:rStyle w:val="PageNumber"/>
        <w:rFonts w:ascii="Century Gothic" w:hAnsi="Century Gothic"/>
        <w:color w:val="333399"/>
        <w:sz w:val="20"/>
      </w:rPr>
      <w:fldChar w:fldCharType="begin"/>
    </w:r>
    <w:r w:rsidR="00732160">
      <w:rPr>
        <w:rStyle w:val="PageNumber"/>
        <w:rFonts w:ascii="Century Gothic" w:hAnsi="Century Gothic"/>
        <w:color w:val="333399"/>
        <w:sz w:val="20"/>
      </w:rPr>
      <w:instrText xml:space="preserve"> PAGE </w:instrText>
    </w:r>
    <w:r w:rsidR="00732160">
      <w:rPr>
        <w:rStyle w:val="PageNumber"/>
        <w:rFonts w:ascii="Century Gothic" w:hAnsi="Century Gothic"/>
        <w:color w:val="333399"/>
        <w:sz w:val="20"/>
      </w:rPr>
      <w:fldChar w:fldCharType="separate"/>
    </w:r>
    <w:r w:rsidR="005A40C9">
      <w:rPr>
        <w:rStyle w:val="PageNumber"/>
        <w:rFonts w:ascii="Century Gothic" w:hAnsi="Century Gothic"/>
        <w:noProof/>
        <w:color w:val="333399"/>
        <w:sz w:val="20"/>
      </w:rPr>
      <w:t>1</w:t>
    </w:r>
    <w:r w:rsidR="00732160">
      <w:rPr>
        <w:rStyle w:val="PageNumber"/>
        <w:rFonts w:ascii="Century Gothic" w:hAnsi="Century Gothic"/>
        <w:color w:val="333399"/>
        <w:sz w:val="20"/>
      </w:rPr>
      <w:fldChar w:fldCharType="end"/>
    </w:r>
    <w:r w:rsidR="00732160">
      <w:rPr>
        <w:rStyle w:val="PageNumber"/>
        <w:rFonts w:ascii="Century Gothic" w:hAnsi="Century Gothic"/>
        <w:color w:val="333399"/>
        <w:sz w:val="20"/>
      </w:rPr>
      <w:t xml:space="preserve"> of </w:t>
    </w:r>
    <w:r w:rsidR="00D95CE0">
      <w:rPr>
        <w:rStyle w:val="PageNumber"/>
        <w:rFonts w:ascii="Century Gothic" w:hAnsi="Century Gothic"/>
        <w:color w:val="333399"/>
        <w:sz w:val="20"/>
      </w:rPr>
      <w:t>3</w:t>
    </w:r>
  </w:p>
  <w:p w14:paraId="7599D73E" w14:textId="77777777" w:rsidR="00732160" w:rsidRDefault="00732160">
    <w:pPr>
      <w:pStyle w:val="Header"/>
      <w:pBdr>
        <w:bottom w:val="single" w:sz="4" w:space="1" w:color="auto"/>
      </w:pBdr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643"/>
    <w:multiLevelType w:val="hybridMultilevel"/>
    <w:tmpl w:val="D5FCB2BE"/>
    <w:lvl w:ilvl="0" w:tplc="F2C069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4F39"/>
    <w:multiLevelType w:val="hybridMultilevel"/>
    <w:tmpl w:val="F4A03F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C1180"/>
    <w:multiLevelType w:val="singleLevel"/>
    <w:tmpl w:val="29DC2182"/>
    <w:lvl w:ilvl="0">
      <w:start w:val="10"/>
      <w:numFmt w:val="decimal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3">
    <w:nsid w:val="10D45672"/>
    <w:multiLevelType w:val="hybridMultilevel"/>
    <w:tmpl w:val="29CC01F4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60845"/>
    <w:multiLevelType w:val="hybridMultilevel"/>
    <w:tmpl w:val="F89C0F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D18DA"/>
    <w:multiLevelType w:val="hybridMultilevel"/>
    <w:tmpl w:val="4DAAEE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F702B4"/>
    <w:multiLevelType w:val="hybridMultilevel"/>
    <w:tmpl w:val="532C3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63D78"/>
    <w:multiLevelType w:val="hybridMultilevel"/>
    <w:tmpl w:val="A5984578"/>
    <w:lvl w:ilvl="0" w:tplc="26889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120E2"/>
    <w:multiLevelType w:val="hybridMultilevel"/>
    <w:tmpl w:val="8D6E5F58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5E4C54"/>
    <w:multiLevelType w:val="hybridMultilevel"/>
    <w:tmpl w:val="09CC5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F423B8"/>
    <w:multiLevelType w:val="hybridMultilevel"/>
    <w:tmpl w:val="E40AEF4E"/>
    <w:lvl w:ilvl="0" w:tplc="E1B4735E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F336CD"/>
    <w:multiLevelType w:val="singleLevel"/>
    <w:tmpl w:val="4FCA7FC8"/>
    <w:lvl w:ilvl="0">
      <w:start w:val="13"/>
      <w:numFmt w:val="decimal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2">
    <w:nsid w:val="2D967F2C"/>
    <w:multiLevelType w:val="hybridMultilevel"/>
    <w:tmpl w:val="FB26A86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006B1"/>
    <w:multiLevelType w:val="singleLevel"/>
    <w:tmpl w:val="B456B9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2FBE49AB"/>
    <w:multiLevelType w:val="singleLevel"/>
    <w:tmpl w:val="E1B473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>
    <w:nsid w:val="312F1805"/>
    <w:multiLevelType w:val="hybridMultilevel"/>
    <w:tmpl w:val="6B66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45C3D"/>
    <w:multiLevelType w:val="hybridMultilevel"/>
    <w:tmpl w:val="C4766EFA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99765E"/>
    <w:multiLevelType w:val="singleLevel"/>
    <w:tmpl w:val="AD60CF12"/>
    <w:lvl w:ilvl="0">
      <w:start w:val="10"/>
      <w:numFmt w:val="decimal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8">
    <w:nsid w:val="4F384E3C"/>
    <w:multiLevelType w:val="hybridMultilevel"/>
    <w:tmpl w:val="86481E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476C7"/>
    <w:multiLevelType w:val="hybridMultilevel"/>
    <w:tmpl w:val="FE5CD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16136"/>
    <w:multiLevelType w:val="hybridMultilevel"/>
    <w:tmpl w:val="5BB83B2A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007367"/>
    <w:multiLevelType w:val="hybridMultilevel"/>
    <w:tmpl w:val="332A1F18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DD0951"/>
    <w:multiLevelType w:val="hybridMultilevel"/>
    <w:tmpl w:val="86481E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1B607C"/>
    <w:multiLevelType w:val="hybridMultilevel"/>
    <w:tmpl w:val="6E0E9F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1B5E74"/>
    <w:multiLevelType w:val="hybridMultilevel"/>
    <w:tmpl w:val="86481E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86096C"/>
    <w:multiLevelType w:val="hybridMultilevel"/>
    <w:tmpl w:val="2BF6DB74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16"/>
  </w:num>
  <w:num w:numId="5">
    <w:abstractNumId w:val="25"/>
  </w:num>
  <w:num w:numId="6">
    <w:abstractNumId w:val="21"/>
  </w:num>
  <w:num w:numId="7">
    <w:abstractNumId w:val="11"/>
  </w:num>
  <w:num w:numId="8">
    <w:abstractNumId w:val="17"/>
  </w:num>
  <w:num w:numId="9">
    <w:abstractNumId w:val="14"/>
  </w:num>
  <w:num w:numId="10">
    <w:abstractNumId w:val="2"/>
  </w:num>
  <w:num w:numId="11">
    <w:abstractNumId w:val="13"/>
  </w:num>
  <w:num w:numId="12">
    <w:abstractNumId w:val="10"/>
  </w:num>
  <w:num w:numId="13">
    <w:abstractNumId w:val="4"/>
  </w:num>
  <w:num w:numId="14">
    <w:abstractNumId w:val="9"/>
  </w:num>
  <w:num w:numId="15">
    <w:abstractNumId w:val="19"/>
  </w:num>
  <w:num w:numId="16">
    <w:abstractNumId w:val="6"/>
  </w:num>
  <w:num w:numId="17">
    <w:abstractNumId w:val="1"/>
  </w:num>
  <w:num w:numId="18">
    <w:abstractNumId w:val="7"/>
  </w:num>
  <w:num w:numId="19">
    <w:abstractNumId w:val="0"/>
  </w:num>
  <w:num w:numId="20">
    <w:abstractNumId w:val="12"/>
  </w:num>
  <w:num w:numId="21">
    <w:abstractNumId w:val="5"/>
  </w:num>
  <w:num w:numId="22">
    <w:abstractNumId w:val="15"/>
  </w:num>
  <w:num w:numId="23">
    <w:abstractNumId w:val="23"/>
  </w:num>
  <w:num w:numId="24">
    <w:abstractNumId w:val="18"/>
  </w:num>
  <w:num w:numId="25">
    <w:abstractNumId w:val="2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66"/>
    <w:rsid w:val="00007466"/>
    <w:rsid w:val="00045728"/>
    <w:rsid w:val="000A6044"/>
    <w:rsid w:val="000B25D5"/>
    <w:rsid w:val="000B50E9"/>
    <w:rsid w:val="000C240E"/>
    <w:rsid w:val="00113583"/>
    <w:rsid w:val="00127DBF"/>
    <w:rsid w:val="00153C95"/>
    <w:rsid w:val="00171579"/>
    <w:rsid w:val="001911EB"/>
    <w:rsid w:val="001C1DAB"/>
    <w:rsid w:val="0024653D"/>
    <w:rsid w:val="00260463"/>
    <w:rsid w:val="0029609B"/>
    <w:rsid w:val="002976E8"/>
    <w:rsid w:val="002F4353"/>
    <w:rsid w:val="002F7485"/>
    <w:rsid w:val="00301308"/>
    <w:rsid w:val="00313BCB"/>
    <w:rsid w:val="003166E3"/>
    <w:rsid w:val="00332C91"/>
    <w:rsid w:val="00340915"/>
    <w:rsid w:val="0035316C"/>
    <w:rsid w:val="003831F9"/>
    <w:rsid w:val="003B3159"/>
    <w:rsid w:val="003C16FE"/>
    <w:rsid w:val="003C5C17"/>
    <w:rsid w:val="003D303E"/>
    <w:rsid w:val="003F7B89"/>
    <w:rsid w:val="004000CF"/>
    <w:rsid w:val="00407991"/>
    <w:rsid w:val="00427007"/>
    <w:rsid w:val="00461478"/>
    <w:rsid w:val="00467BF5"/>
    <w:rsid w:val="00477B59"/>
    <w:rsid w:val="004A40F6"/>
    <w:rsid w:val="004C7041"/>
    <w:rsid w:val="004F2121"/>
    <w:rsid w:val="0051334E"/>
    <w:rsid w:val="0052153A"/>
    <w:rsid w:val="00535688"/>
    <w:rsid w:val="00552DA1"/>
    <w:rsid w:val="005A40C9"/>
    <w:rsid w:val="005C01AC"/>
    <w:rsid w:val="005C4F15"/>
    <w:rsid w:val="006041BD"/>
    <w:rsid w:val="00616D69"/>
    <w:rsid w:val="006342BA"/>
    <w:rsid w:val="006678CB"/>
    <w:rsid w:val="00687F1E"/>
    <w:rsid w:val="00695154"/>
    <w:rsid w:val="00695EFC"/>
    <w:rsid w:val="006A5A5F"/>
    <w:rsid w:val="006C7D9A"/>
    <w:rsid w:val="006E0153"/>
    <w:rsid w:val="006F22BB"/>
    <w:rsid w:val="006F3EA8"/>
    <w:rsid w:val="00710A09"/>
    <w:rsid w:val="00713BB6"/>
    <w:rsid w:val="00732160"/>
    <w:rsid w:val="007461D2"/>
    <w:rsid w:val="007B55A0"/>
    <w:rsid w:val="007E266C"/>
    <w:rsid w:val="008035FC"/>
    <w:rsid w:val="00844010"/>
    <w:rsid w:val="00877142"/>
    <w:rsid w:val="008C7C4C"/>
    <w:rsid w:val="008E3517"/>
    <w:rsid w:val="00904C29"/>
    <w:rsid w:val="009115A4"/>
    <w:rsid w:val="00921AC5"/>
    <w:rsid w:val="009A2D5D"/>
    <w:rsid w:val="009C41E1"/>
    <w:rsid w:val="009C7B21"/>
    <w:rsid w:val="009E198D"/>
    <w:rsid w:val="009E7E02"/>
    <w:rsid w:val="00A2525E"/>
    <w:rsid w:val="00A3278F"/>
    <w:rsid w:val="00A44519"/>
    <w:rsid w:val="00A97915"/>
    <w:rsid w:val="00AF4487"/>
    <w:rsid w:val="00B06F06"/>
    <w:rsid w:val="00B442AC"/>
    <w:rsid w:val="00B57DF9"/>
    <w:rsid w:val="00B700FA"/>
    <w:rsid w:val="00B85C04"/>
    <w:rsid w:val="00BC0069"/>
    <w:rsid w:val="00BC6DB9"/>
    <w:rsid w:val="00BC776B"/>
    <w:rsid w:val="00BD6B97"/>
    <w:rsid w:val="00BF401C"/>
    <w:rsid w:val="00C1026F"/>
    <w:rsid w:val="00C31D7F"/>
    <w:rsid w:val="00C34E18"/>
    <w:rsid w:val="00C62EED"/>
    <w:rsid w:val="00C94EAF"/>
    <w:rsid w:val="00CA7D01"/>
    <w:rsid w:val="00CC1591"/>
    <w:rsid w:val="00CC35A9"/>
    <w:rsid w:val="00CC6203"/>
    <w:rsid w:val="00CD2E3D"/>
    <w:rsid w:val="00D07F49"/>
    <w:rsid w:val="00D101AB"/>
    <w:rsid w:val="00D2525B"/>
    <w:rsid w:val="00D41680"/>
    <w:rsid w:val="00D50B2B"/>
    <w:rsid w:val="00D8653D"/>
    <w:rsid w:val="00D94801"/>
    <w:rsid w:val="00D95CE0"/>
    <w:rsid w:val="00DB3422"/>
    <w:rsid w:val="00DC1237"/>
    <w:rsid w:val="00DC6320"/>
    <w:rsid w:val="00DD49CE"/>
    <w:rsid w:val="00DE22E9"/>
    <w:rsid w:val="00E1685D"/>
    <w:rsid w:val="00E75E99"/>
    <w:rsid w:val="00E762F4"/>
    <w:rsid w:val="00EB4548"/>
    <w:rsid w:val="00EB52FE"/>
    <w:rsid w:val="00EE3F99"/>
    <w:rsid w:val="00F04C16"/>
    <w:rsid w:val="00F2603E"/>
    <w:rsid w:val="00F57238"/>
    <w:rsid w:val="00F70545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5E70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00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C4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C41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A252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4653D"/>
    <w:rPr>
      <w:color w:val="808080"/>
    </w:rPr>
  </w:style>
  <w:style w:type="paragraph" w:styleId="ListParagraph">
    <w:name w:val="List Paragraph"/>
    <w:basedOn w:val="Normal"/>
    <w:uiPriority w:val="34"/>
    <w:qFormat/>
    <w:rsid w:val="006F3E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00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C4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C41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A252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4653D"/>
    <w:rPr>
      <w:color w:val="808080"/>
    </w:rPr>
  </w:style>
  <w:style w:type="paragraph" w:styleId="ListParagraph">
    <w:name w:val="List Paragraph"/>
    <w:basedOn w:val="Normal"/>
    <w:uiPriority w:val="34"/>
    <w:qFormat/>
    <w:rsid w:val="006F3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KM\ks3\resources\MAP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4</Pages>
  <Words>292</Words>
  <Characters>892</Characters>
  <Application>Microsoft Office Word</Application>
  <DocSecurity>0</DocSecurity>
  <Lines>147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Numbers of factors</vt:lpstr>
    </vt:vector>
  </TitlesOfParts>
  <Company>Gloucestershire County Council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 of factors</dc:title>
  <dc:creator>mnixon</dc:creator>
  <cp:lastModifiedBy>Kangaroo Maths</cp:lastModifiedBy>
  <cp:revision>2</cp:revision>
  <cp:lastPrinted>2018-06-06T09:53:00Z</cp:lastPrinted>
  <dcterms:created xsi:type="dcterms:W3CDTF">2018-06-17T21:09:00Z</dcterms:created>
  <dcterms:modified xsi:type="dcterms:W3CDTF">2018-06-17T21:09:00Z</dcterms:modified>
</cp:coreProperties>
</file>